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54935A5A" w14:textId="77777777" w:rsidTr="001225D1">
        <w:tc>
          <w:tcPr>
            <w:tcW w:w="11016" w:type="dxa"/>
            <w:shd w:val="clear" w:color="auto" w:fill="00FF00"/>
          </w:tcPr>
          <w:p w14:paraId="300540CA" w14:textId="77777777" w:rsidR="00EA415B" w:rsidRPr="00A83C56" w:rsidRDefault="003043A0" w:rsidP="00A85DD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АВГУСТ</w:t>
            </w:r>
          </w:p>
        </w:tc>
      </w:tr>
      <w:tr w:rsidR="00EA415B" w:rsidRPr="00A83C56" w14:paraId="337D82BC" w14:textId="77777777" w:rsidTr="001225D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FF00"/>
          </w:tcPr>
          <w:p w14:paraId="33FE07C9" w14:textId="57395D99" w:rsidR="00EA415B" w:rsidRPr="008A2E6A" w:rsidRDefault="00375B27" w:rsidP="008A2E6A">
            <w:pPr>
              <w:pStyle w:val="a8"/>
              <w:rPr>
                <w:noProof/>
                <w:lang w:val="en-US"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8A2E6A">
              <w:rPr>
                <w:noProof/>
                <w:lang w:val="en-US" w:bidi="ru-RU"/>
              </w:rPr>
              <w:t>6</w:t>
            </w:r>
          </w:p>
        </w:tc>
      </w:tr>
      <w:tr w:rsidR="00EA415B" w:rsidRPr="00A83C56" w14:paraId="24BE4C40" w14:textId="77777777" w:rsidTr="00847D8F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760E"/>
            <w:vAlign w:val="center"/>
          </w:tcPr>
          <w:p w14:paraId="710D4288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20436F59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337FFC02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4FF39A83" w14:textId="77777777" w:rsidR="00EA415B" w:rsidRPr="00847D8F" w:rsidRDefault="003043A0" w:rsidP="00847D8F">
            <w:pPr>
              <w:pStyle w:val="ab"/>
              <w:rPr>
                <w:noProof/>
                <w:color w:val="00760E"/>
              </w:rPr>
            </w:pPr>
            <w:r w:rsidRPr="00847D8F">
              <w:rPr>
                <w:noProof/>
                <w:color w:val="00760E"/>
              </w:rPr>
              <w:t>Мы растим педагогов нового поколения</w:t>
            </w:r>
            <w:r w:rsidR="008B5C90" w:rsidRPr="00847D8F">
              <w:rPr>
                <w:noProof/>
                <w:color w:val="00760E"/>
              </w:rPr>
              <w:t>!</w:t>
            </w:r>
          </w:p>
          <w:p w14:paraId="4F7B7FDC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4FE506D1" w14:textId="5D25E22B" w:rsidR="00EA415B" w:rsidRPr="00A83C56" w:rsidRDefault="004F5262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62799E" wp14:editId="50D8CD29">
                  <wp:extent cx="2310164" cy="1501140"/>
                  <wp:effectExtent l="114300" t="114300" r="128270" b="137160"/>
                  <wp:docPr id="9696916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03" t="3690" r="13871" b="11705"/>
                          <a:stretch/>
                        </pic:blipFill>
                        <pic:spPr bwMode="auto">
                          <a:xfrm>
                            <a:off x="0" y="0"/>
                            <a:ext cx="2338164" cy="15193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579CB5" w14:textId="3E81DFE9" w:rsidR="008244A8" w:rsidRPr="00556D12" w:rsidRDefault="008244A8" w:rsidP="008244A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D12">
        <w:rPr>
          <w:rFonts w:ascii="Times New Roman" w:hAnsi="Times New Roman" w:cs="Times New Roman"/>
          <w:sz w:val="28"/>
          <w:szCs w:val="28"/>
        </w:rPr>
        <w:t>Работа приемной кампании 202</w:t>
      </w:r>
      <w:r w:rsidR="008A2E6A"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Pr="00556D1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32380F2" w14:textId="77777777" w:rsidR="008244A8" w:rsidRPr="00F27DDB" w:rsidRDefault="008244A8" w:rsidP="008244A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fff3"/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8244A8" w:rsidRPr="00B818CF" w14:paraId="2D68B375" w14:textId="77777777" w:rsidTr="007E6845">
        <w:trPr>
          <w:jc w:val="center"/>
        </w:trPr>
        <w:tc>
          <w:tcPr>
            <w:tcW w:w="4531" w:type="dxa"/>
            <w:vAlign w:val="center"/>
          </w:tcPr>
          <w:p w14:paraId="24168D29" w14:textId="77777777" w:rsidR="008244A8" w:rsidRPr="00B818CF" w:rsidRDefault="008244A8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Наименование ОУ</w:t>
            </w:r>
          </w:p>
        </w:tc>
        <w:tc>
          <w:tcPr>
            <w:tcW w:w="2977" w:type="dxa"/>
            <w:vAlign w:val="center"/>
          </w:tcPr>
          <w:p w14:paraId="1032136F" w14:textId="77777777" w:rsidR="008244A8" w:rsidRPr="00B818CF" w:rsidRDefault="008244A8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Информация ПК</w:t>
            </w:r>
          </w:p>
        </w:tc>
        <w:tc>
          <w:tcPr>
            <w:tcW w:w="1843" w:type="dxa"/>
            <w:vAlign w:val="center"/>
          </w:tcPr>
          <w:p w14:paraId="6C2047A0" w14:textId="77777777" w:rsidR="008244A8" w:rsidRPr="00B818CF" w:rsidRDefault="008244A8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QR</w:t>
            </w:r>
          </w:p>
        </w:tc>
      </w:tr>
      <w:tr w:rsidR="008244A8" w:rsidRPr="00DD0B67" w14:paraId="02848977" w14:textId="77777777" w:rsidTr="007E6845">
        <w:trPr>
          <w:jc w:val="center"/>
        </w:trPr>
        <w:tc>
          <w:tcPr>
            <w:tcW w:w="4531" w:type="dxa"/>
            <w:vAlign w:val="center"/>
          </w:tcPr>
          <w:p w14:paraId="24B96825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977" w:type="dxa"/>
            <w:vAlign w:val="center"/>
          </w:tcPr>
          <w:p w14:paraId="77DD28B5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A6F9CB7" w14:textId="77777777" w:rsidR="008244A8" w:rsidRDefault="00BA1CF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https://goo.su/9TPjIma</w:t>
              </w:r>
            </w:hyperlink>
          </w:p>
          <w:p w14:paraId="26DC0727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20B2195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1436BB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3E015F" wp14:editId="70C75AB2">
                  <wp:extent cx="447675" cy="447675"/>
                  <wp:effectExtent l="0" t="0" r="9525" b="9525"/>
                  <wp:docPr id="13" name="Рисунок 13" descr="C:\Users\Татьяна Подюкова\AppData\Local\Microsoft\Windows\INetCache\Content.MSO\F622A6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F622A6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25FB76EE" w14:textId="77777777" w:rsidTr="007E6845">
        <w:trPr>
          <w:jc w:val="center"/>
        </w:trPr>
        <w:tc>
          <w:tcPr>
            <w:tcW w:w="4531" w:type="dxa"/>
            <w:vAlign w:val="center"/>
          </w:tcPr>
          <w:p w14:paraId="319A526E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ВО «Волжский институт экономики, педагогики и права»</w:t>
            </w:r>
          </w:p>
        </w:tc>
        <w:tc>
          <w:tcPr>
            <w:tcW w:w="2977" w:type="dxa"/>
            <w:vAlign w:val="center"/>
          </w:tcPr>
          <w:p w14:paraId="08590249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9B9571A" w14:textId="77777777" w:rsidR="008244A8" w:rsidRDefault="00BA1CF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https://goo.su/X2SNY</w:t>
              </w:r>
            </w:hyperlink>
          </w:p>
          <w:p w14:paraId="364F5D35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B78F2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EF5FEB" wp14:editId="3C3F7A96">
                  <wp:extent cx="409575" cy="409575"/>
                  <wp:effectExtent l="0" t="0" r="9525" b="9525"/>
                  <wp:docPr id="14" name="Рисунок 14" descr="C:\Users\Татьяна Подюкова\AppData\Local\Microsoft\Windows\INetCache\Content.MSO\8A1218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Подюкова\AppData\Local\Microsoft\Windows\INetCache\Content.MSO\8A1218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7AA82672" w14:textId="77777777" w:rsidTr="007E6845">
        <w:trPr>
          <w:jc w:val="center"/>
        </w:trPr>
        <w:tc>
          <w:tcPr>
            <w:tcW w:w="4531" w:type="dxa"/>
            <w:vAlign w:val="center"/>
          </w:tcPr>
          <w:p w14:paraId="3B0E3EEF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«Дубовский педагогический колледж»</w:t>
            </w:r>
          </w:p>
        </w:tc>
        <w:tc>
          <w:tcPr>
            <w:tcW w:w="2977" w:type="dxa"/>
            <w:vAlign w:val="center"/>
          </w:tcPr>
          <w:p w14:paraId="2C9132B0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95257F0" w14:textId="77777777" w:rsidR="008244A8" w:rsidRDefault="00BA1CF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https://goo.su/Rgqx</w:t>
              </w:r>
            </w:hyperlink>
          </w:p>
          <w:p w14:paraId="47046F6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032746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4E9984" wp14:editId="646452AA">
                  <wp:extent cx="438150" cy="438150"/>
                  <wp:effectExtent l="0" t="0" r="0" b="0"/>
                  <wp:docPr id="15" name="Рисунок 15" descr="C:\Users\Татьяна Подюкова\AppData\Local\Microsoft\Windows\INetCache\Content.MSO\88CB7D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88CB7D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10CE77EC" w14:textId="77777777" w:rsidTr="007E6845">
        <w:trPr>
          <w:jc w:val="center"/>
        </w:trPr>
        <w:tc>
          <w:tcPr>
            <w:tcW w:w="4531" w:type="dxa"/>
            <w:vAlign w:val="center"/>
          </w:tcPr>
          <w:p w14:paraId="1FD7E8DD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Pr="00DD0B67">
              <w:rPr>
                <w:rFonts w:ascii="Times New Roman" w:hAnsi="Times New Roman"/>
                <w:sz w:val="24"/>
                <w:szCs w:val="24"/>
              </w:rPr>
              <w:t>«Камышинский индустриально-педагогический колледж имени Героя Советского Союза А.П. Маресьева»</w:t>
            </w:r>
          </w:p>
        </w:tc>
        <w:tc>
          <w:tcPr>
            <w:tcW w:w="2977" w:type="dxa"/>
            <w:vAlign w:val="center"/>
          </w:tcPr>
          <w:p w14:paraId="390D2D18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987BE25" w14:textId="77777777" w:rsidR="008244A8" w:rsidRDefault="00BA1CF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https://goo.su/S1SR</w:t>
              </w:r>
            </w:hyperlink>
          </w:p>
          <w:p w14:paraId="779675C4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230E8B9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95CD940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073022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C42B4E" wp14:editId="3BBE5096">
                  <wp:extent cx="476250" cy="476250"/>
                  <wp:effectExtent l="0" t="0" r="0" b="0"/>
                  <wp:docPr id="16" name="Рисунок 16" descr="C:\Users\Татьяна Подюкова\AppData\Local\Microsoft\Windows\INetCache\Content.MSO\62C1FE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62C1FE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7CB91BD2" w14:textId="77777777" w:rsidTr="007E6845">
        <w:trPr>
          <w:jc w:val="center"/>
        </w:trPr>
        <w:tc>
          <w:tcPr>
            <w:tcW w:w="4531" w:type="dxa"/>
            <w:vAlign w:val="center"/>
          </w:tcPr>
          <w:p w14:paraId="5BDB5DF7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«Жирновский педагогический колледж»</w:t>
            </w:r>
          </w:p>
        </w:tc>
        <w:tc>
          <w:tcPr>
            <w:tcW w:w="2977" w:type="dxa"/>
            <w:vAlign w:val="center"/>
          </w:tcPr>
          <w:p w14:paraId="09B0C6A4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DC1495C" w14:textId="77777777" w:rsidR="008244A8" w:rsidRDefault="00BA1CF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https://goo.su/D7OyqVR</w:t>
              </w:r>
            </w:hyperlink>
          </w:p>
          <w:p w14:paraId="5B2828B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AEA33D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267113" wp14:editId="50CC8C91">
                  <wp:extent cx="495300" cy="495300"/>
                  <wp:effectExtent l="0" t="0" r="0" b="0"/>
                  <wp:docPr id="17" name="Рисунок 17" descr="C:\Users\Татьяна Подюкова\AppData\Local\Microsoft\Windows\INetCache\Content.MSO\425513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Подюкова\AppData\Local\Microsoft\Windows\INetCache\Content.MSO\425513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0C78FDAB" w14:textId="77777777" w:rsidTr="007E6845">
        <w:trPr>
          <w:jc w:val="center"/>
        </w:trPr>
        <w:tc>
          <w:tcPr>
            <w:tcW w:w="4531" w:type="dxa"/>
            <w:vAlign w:val="center"/>
          </w:tcPr>
          <w:p w14:paraId="646D3E20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«Михайловский профессионально-педагогический колледж имени В.В. Арнаутова»</w:t>
            </w:r>
          </w:p>
        </w:tc>
        <w:tc>
          <w:tcPr>
            <w:tcW w:w="2977" w:type="dxa"/>
            <w:vAlign w:val="center"/>
          </w:tcPr>
          <w:p w14:paraId="4DF52EC3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20FC036" w14:textId="77777777" w:rsidR="008244A8" w:rsidRDefault="00BA1CF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https://douq.ru/ujB</w:t>
              </w:r>
            </w:hyperlink>
          </w:p>
          <w:p w14:paraId="414DBB7F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E1ED5D8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FFEB01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B6160E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396606" wp14:editId="7F0BDBBA">
                  <wp:extent cx="523875" cy="523875"/>
                  <wp:effectExtent l="0" t="0" r="9525" b="9525"/>
                  <wp:docPr id="18" name="Рисунок 18" descr="https://douq.ru/ujB/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q.ru/ujB/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82FC9" w14:textId="77777777" w:rsidR="008244A8" w:rsidRPr="00A83C56" w:rsidRDefault="008244A8" w:rsidP="00556D12">
      <w:pPr>
        <w:rPr>
          <w:noProof/>
        </w:rPr>
      </w:pPr>
    </w:p>
    <w:sectPr w:rsidR="008244A8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7C785" w14:textId="77777777" w:rsidR="00BA1CF0" w:rsidRDefault="00BA1CF0">
      <w:pPr>
        <w:spacing w:before="0" w:after="0"/>
      </w:pPr>
      <w:r>
        <w:separator/>
      </w:r>
    </w:p>
  </w:endnote>
  <w:endnote w:type="continuationSeparator" w:id="0">
    <w:p w14:paraId="40623FE2" w14:textId="77777777" w:rsidR="00BA1CF0" w:rsidRDefault="00BA1C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B1F41" w14:textId="77777777" w:rsidR="00BA1CF0" w:rsidRDefault="00BA1CF0">
      <w:pPr>
        <w:spacing w:before="0" w:after="0"/>
      </w:pPr>
      <w:r>
        <w:separator/>
      </w:r>
    </w:p>
  </w:footnote>
  <w:footnote w:type="continuationSeparator" w:id="0">
    <w:p w14:paraId="5B5F5F8C" w14:textId="77777777" w:rsidR="00BA1CF0" w:rsidRDefault="00BA1CF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9408F"/>
    <w:rsid w:val="001225D1"/>
    <w:rsid w:val="001235D6"/>
    <w:rsid w:val="00124ADC"/>
    <w:rsid w:val="00193E15"/>
    <w:rsid w:val="001A2787"/>
    <w:rsid w:val="001B3070"/>
    <w:rsid w:val="00233420"/>
    <w:rsid w:val="002346D8"/>
    <w:rsid w:val="0025748C"/>
    <w:rsid w:val="00293A8E"/>
    <w:rsid w:val="002F7032"/>
    <w:rsid w:val="003043A0"/>
    <w:rsid w:val="00320970"/>
    <w:rsid w:val="00375B27"/>
    <w:rsid w:val="004E7217"/>
    <w:rsid w:val="004F5262"/>
    <w:rsid w:val="00516FEE"/>
    <w:rsid w:val="00556D12"/>
    <w:rsid w:val="00585C03"/>
    <w:rsid w:val="005B0C48"/>
    <w:rsid w:val="005C1377"/>
    <w:rsid w:val="00610F95"/>
    <w:rsid w:val="00781061"/>
    <w:rsid w:val="00804277"/>
    <w:rsid w:val="0081356A"/>
    <w:rsid w:val="008244A8"/>
    <w:rsid w:val="00843303"/>
    <w:rsid w:val="00847D8F"/>
    <w:rsid w:val="008A2E6A"/>
    <w:rsid w:val="008B5C90"/>
    <w:rsid w:val="008D0BFD"/>
    <w:rsid w:val="00925ED9"/>
    <w:rsid w:val="009728C0"/>
    <w:rsid w:val="00991106"/>
    <w:rsid w:val="00996868"/>
    <w:rsid w:val="00997C7D"/>
    <w:rsid w:val="009A164A"/>
    <w:rsid w:val="00A14C3E"/>
    <w:rsid w:val="00A83C56"/>
    <w:rsid w:val="00A85DDB"/>
    <w:rsid w:val="00B070B3"/>
    <w:rsid w:val="00B158C9"/>
    <w:rsid w:val="00BA1CF0"/>
    <w:rsid w:val="00BC6A26"/>
    <w:rsid w:val="00BF0FEE"/>
    <w:rsid w:val="00C41633"/>
    <w:rsid w:val="00C80158"/>
    <w:rsid w:val="00CA707D"/>
    <w:rsid w:val="00CB00F4"/>
    <w:rsid w:val="00CD40A1"/>
    <w:rsid w:val="00D50462"/>
    <w:rsid w:val="00E12DF6"/>
    <w:rsid w:val="00E34E56"/>
    <w:rsid w:val="00EA415B"/>
    <w:rsid w:val="00F27DDB"/>
    <w:rsid w:val="00F50C9F"/>
    <w:rsid w:val="00FA5117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D6FCE0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table" w:styleId="affff3">
    <w:name w:val="Table Grid"/>
    <w:basedOn w:val="a3"/>
    <w:uiPriority w:val="59"/>
    <w:rsid w:val="0084330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Hyperlink"/>
    <w:basedOn w:val="a2"/>
    <w:uiPriority w:val="99"/>
    <w:unhideWhenUsed/>
    <w:rsid w:val="0084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9TPjIma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douq.ru/uj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goo.su/Rgqx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goo.su/D7OyqV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goo.su/X2SNY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o.su/S1S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2026-01-30T07:13:00Z</dcterms:created>
  <dcterms:modified xsi:type="dcterms:W3CDTF">2026-01-30T07:13:00Z</dcterms:modified>
  <cp:category/>
</cp:coreProperties>
</file>